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4532B" w:rsidRDefault="0004532B" w:rsidP="003021C6">
      <w:pPr>
        <w:divId w:val="1730687983"/>
      </w:pPr>
    </w:p>
    <w:tbl>
      <w:tblPr>
        <w:tblW w:w="9000" w:type="dxa"/>
        <w:tblCellMar>
          <w:top w:w="15" w:type="dxa"/>
          <w:left w:w="15" w:type="dxa"/>
          <w:bottom w:w="15" w:type="dxa"/>
          <w:right w:w="15" w:type="dxa"/>
        </w:tblCellMar>
        <w:tblLook w:val="04A0" w:firstRow="1" w:lastRow="0" w:firstColumn="1" w:lastColumn="0" w:noHBand="0" w:noVBand="1"/>
      </w:tblPr>
      <w:tblGrid>
        <w:gridCol w:w="9000"/>
      </w:tblGrid>
      <w:tr w:rsidR="0004532B">
        <w:trPr>
          <w:divId w:val="1730687983"/>
          <w:tblHeader/>
        </w:trPr>
        <w:tc>
          <w:tcPr>
            <w:tcW w:w="0" w:type="auto"/>
            <w:tcBorders>
              <w:top w:val="single" w:sz="6" w:space="0" w:color="000000"/>
              <w:left w:val="single" w:sz="6" w:space="0" w:color="000000"/>
              <w:bottom w:val="single" w:sz="6" w:space="0" w:color="000000"/>
              <w:right w:val="single" w:sz="6" w:space="0" w:color="000000"/>
            </w:tcBorders>
            <w:shd w:val="clear" w:color="auto" w:fill="DCDCDC"/>
            <w:hideMark/>
          </w:tcPr>
          <w:p w:rsidR="0004532B" w:rsidRDefault="0004532B" w:rsidP="003021C6">
            <w:pPr>
              <w:rPr>
                <w:sz w:val="24"/>
              </w:rPr>
            </w:pPr>
            <w:r>
              <w:rPr>
                <w:rStyle w:val="Zwaar"/>
                <w:sz w:val="36"/>
                <w:szCs w:val="36"/>
              </w:rPr>
              <w:t>Verzoek van de patiënt of zijn/haar wettelijke</w:t>
            </w:r>
            <w:r>
              <w:br/>
            </w:r>
            <w:r>
              <w:rPr>
                <w:rStyle w:val="Zwaar"/>
                <w:sz w:val="36"/>
                <w:szCs w:val="36"/>
              </w:rPr>
              <w:t>vertegenwoordiger om medische informatie</w:t>
            </w:r>
          </w:p>
        </w:tc>
      </w:tr>
    </w:tbl>
    <w:p w:rsidR="00E16F99" w:rsidRDefault="00E16F99" w:rsidP="003021C6">
      <w:pPr>
        <w:divId w:val="1920287224"/>
        <w:rPr>
          <w:rStyle w:val="Zwaar"/>
        </w:rPr>
      </w:pPr>
    </w:p>
    <w:p w:rsidR="00FD462E" w:rsidRDefault="0004532B" w:rsidP="003021C6">
      <w:pPr>
        <w:divId w:val="1920287224"/>
      </w:pPr>
      <w:r>
        <w:rPr>
          <w:rStyle w:val="Zwaar"/>
        </w:rPr>
        <w:t>Gegevens patiënt</w:t>
      </w:r>
      <w:r w:rsidR="005930E0">
        <w:rPr>
          <w:rStyle w:val="Zwaar"/>
        </w:rPr>
        <w:t xml:space="preserve"> </w:t>
      </w:r>
      <w:r w:rsidR="005D2883">
        <w:rPr>
          <w:rStyle w:val="Voetnootmarkering"/>
          <w:b/>
          <w:bCs w:val="0"/>
        </w:rPr>
        <w:footnoteReference w:id="1"/>
      </w:r>
      <w:r>
        <w:rPr>
          <w:rStyle w:val="Zwaar"/>
        </w:rPr>
        <w:t>:</w:t>
      </w:r>
    </w:p>
    <w:p w:rsidR="00FD462E" w:rsidRDefault="00FD462E" w:rsidP="003021C6">
      <w:pPr>
        <w:divId w:val="1920287224"/>
      </w:pPr>
    </w:p>
    <w:p w:rsidR="00FD462E" w:rsidRDefault="003021C6" w:rsidP="003021C6">
      <w:pPr>
        <w:divId w:val="1920287224"/>
      </w:pPr>
      <w:r>
        <w:t>Naam patiënt:</w:t>
      </w:r>
      <w:r>
        <w:tab/>
      </w:r>
      <w:bookmarkStart w:id="0" w:name="_GoBack"/>
      <w:bookmarkEnd w:id="0"/>
      <w:r w:rsidR="0004532B">
        <w:t>…………</w:t>
      </w:r>
      <w:r w:rsidR="00FD462E">
        <w:t>……………………</w:t>
      </w:r>
      <w:r w:rsidR="00FD462E">
        <w:tab/>
      </w:r>
      <w:r w:rsidR="00E5281B">
        <w:t xml:space="preserve"> ……………………</w:t>
      </w:r>
      <w:r>
        <w:t>……</w:t>
      </w:r>
      <w:r w:rsidR="00E5281B">
        <w:t>…</w:t>
      </w:r>
      <w:r>
        <w:t>.</w:t>
      </w:r>
      <w:r w:rsidR="00E5281B">
        <w:t>………………</w:t>
      </w:r>
    </w:p>
    <w:p w:rsidR="003021C6" w:rsidRDefault="003021C6" w:rsidP="003021C6">
      <w:pPr>
        <w:divId w:val="1920287224"/>
      </w:pPr>
    </w:p>
    <w:p w:rsidR="00FD462E" w:rsidRDefault="0004532B" w:rsidP="003021C6">
      <w:pPr>
        <w:divId w:val="1920287224"/>
      </w:pPr>
      <w:r>
        <w:t>Geboortedatu</w:t>
      </w:r>
      <w:r w:rsidR="00E5281B">
        <w:t>m</w:t>
      </w:r>
      <w:r w:rsidR="00FD462E">
        <w:tab/>
      </w:r>
      <w:r w:rsidR="00E5281B">
        <w:t>……………………………………………………</w:t>
      </w:r>
      <w:r w:rsidR="003021C6">
        <w:t>…..</w:t>
      </w:r>
      <w:r w:rsidR="00E5281B">
        <w:t>………</w:t>
      </w:r>
      <w:r w:rsidR="003021C6">
        <w:t>..</w:t>
      </w:r>
      <w:r w:rsidR="00E5281B">
        <w:t>………………</w:t>
      </w:r>
    </w:p>
    <w:p w:rsidR="003021C6" w:rsidRDefault="003021C6" w:rsidP="003021C6">
      <w:pPr>
        <w:divId w:val="1920287224"/>
      </w:pPr>
    </w:p>
    <w:p w:rsidR="00FD462E" w:rsidRDefault="003021C6" w:rsidP="003021C6">
      <w:pPr>
        <w:divId w:val="1920287224"/>
      </w:pPr>
      <w:r>
        <w:t>Adres:</w:t>
      </w:r>
      <w:r w:rsidR="00FD462E">
        <w:tab/>
      </w:r>
      <w:r w:rsidR="0004532B">
        <w:t>………</w:t>
      </w:r>
      <w:r>
        <w:t>…………………………………………..</w:t>
      </w:r>
      <w:r w:rsidR="00E5281B">
        <w:t>…………</w:t>
      </w:r>
      <w:r>
        <w:t>..</w:t>
      </w:r>
      <w:r w:rsidR="00E5281B">
        <w:t>…………………</w:t>
      </w:r>
    </w:p>
    <w:p w:rsidR="00FD462E" w:rsidRDefault="00FD462E" w:rsidP="003021C6">
      <w:pPr>
        <w:divId w:val="1920287224"/>
      </w:pPr>
    </w:p>
    <w:p w:rsidR="00FD462E" w:rsidRDefault="0004532B" w:rsidP="003021C6">
      <w:pPr>
        <w:divId w:val="1920287224"/>
      </w:pPr>
      <w:r>
        <w:t>Postcode &amp; plaa</w:t>
      </w:r>
      <w:r w:rsidR="00FD462E">
        <w:t>ts:</w:t>
      </w:r>
      <w:r w:rsidR="00FD462E">
        <w:tab/>
      </w:r>
      <w:r w:rsidR="003021C6">
        <w:t>…..…</w:t>
      </w:r>
      <w:r w:rsidR="003021C6">
        <w:tab/>
      </w:r>
      <w:r w:rsidR="00E5281B">
        <w:t>…………………………………………</w:t>
      </w:r>
      <w:r w:rsidR="003021C6">
        <w:t>………..</w:t>
      </w:r>
      <w:r w:rsidR="00E5281B">
        <w:t>……………………</w:t>
      </w:r>
    </w:p>
    <w:p w:rsidR="003021C6" w:rsidRDefault="003021C6" w:rsidP="003021C6">
      <w:pPr>
        <w:divId w:val="1920287224"/>
      </w:pPr>
    </w:p>
    <w:p w:rsidR="00FD462E" w:rsidRDefault="00FD462E" w:rsidP="003021C6">
      <w:pPr>
        <w:divId w:val="1920287224"/>
      </w:pPr>
      <w:r>
        <w:t xml:space="preserve">Telefoon: </w:t>
      </w:r>
      <w:r>
        <w:tab/>
        <w:t>……………………………</w:t>
      </w:r>
      <w:r>
        <w:tab/>
        <w:t>e</w:t>
      </w:r>
      <w:r w:rsidR="0004532B">
        <w:t>-m</w:t>
      </w:r>
      <w:r w:rsidR="00E5281B">
        <w:t>ail: ………………</w:t>
      </w:r>
      <w:r w:rsidR="003021C6">
        <w:t>.</w:t>
      </w:r>
      <w:r w:rsidR="00E5281B">
        <w:t>……………………</w:t>
      </w:r>
    </w:p>
    <w:p w:rsidR="003021C6" w:rsidRDefault="003021C6" w:rsidP="003021C6">
      <w:pPr>
        <w:pBdr>
          <w:bottom w:val="single" w:sz="6" w:space="1" w:color="auto"/>
        </w:pBdr>
        <w:divId w:val="1920287224"/>
      </w:pPr>
    </w:p>
    <w:p w:rsidR="003021C6" w:rsidRDefault="003021C6" w:rsidP="003021C6">
      <w:pPr>
        <w:divId w:val="1920287224"/>
      </w:pPr>
    </w:p>
    <w:p w:rsidR="0004532B" w:rsidRDefault="0004532B" w:rsidP="003021C6">
      <w:pPr>
        <w:divId w:val="1920287224"/>
      </w:pPr>
      <w:r>
        <w:rPr>
          <w:rStyle w:val="Zwaar"/>
        </w:rPr>
        <w:t>Verzoekt om medische gegevens:</w:t>
      </w:r>
    </w:p>
    <w:p w:rsidR="003021C6" w:rsidRDefault="003021C6" w:rsidP="003021C6">
      <w:pPr>
        <w:divId w:val="1920287224"/>
      </w:pPr>
    </w:p>
    <w:p w:rsidR="00FD462E" w:rsidRDefault="003021C6" w:rsidP="003021C6">
      <w:pPr>
        <w:ind w:left="426" w:hanging="426"/>
        <w:divId w:val="1520578711"/>
      </w:pPr>
      <w:r>
        <w:rPr>
          <w:rStyle w:val="Zwaar"/>
        </w:rPr>
        <w:t>a)</w:t>
      </w:r>
      <w:r w:rsidR="00FD462E">
        <w:rPr>
          <w:rStyle w:val="Zwaar"/>
        </w:rPr>
        <w:tab/>
      </w:r>
      <w:r w:rsidR="0004532B">
        <w:rPr>
          <w:rStyle w:val="Zwaar"/>
        </w:rPr>
        <w:t xml:space="preserve">medisch dossier zoals aanwezig op de </w:t>
      </w:r>
      <w:r w:rsidR="0093387D">
        <w:rPr>
          <w:rStyle w:val="Zwaar"/>
        </w:rPr>
        <w:t>Huisartsenpraktijk Zegers-</w:t>
      </w:r>
      <w:proofErr w:type="spellStart"/>
      <w:r w:rsidR="0093387D">
        <w:rPr>
          <w:rStyle w:val="Zwaar"/>
        </w:rPr>
        <w:t>Botta</w:t>
      </w:r>
      <w:proofErr w:type="spellEnd"/>
    </w:p>
    <w:p w:rsidR="00FD462E" w:rsidRDefault="0004532B" w:rsidP="003021C6">
      <w:pPr>
        <w:ind w:left="426" w:hanging="426"/>
        <w:divId w:val="1520578711"/>
      </w:pPr>
      <w:r>
        <w:rPr>
          <w:rStyle w:val="Zwaar"/>
        </w:rPr>
        <w:t>b)</w:t>
      </w:r>
      <w:r w:rsidR="00FD462E">
        <w:tab/>
      </w:r>
      <w:r>
        <w:rPr>
          <w:rStyle w:val="Zwaar"/>
        </w:rPr>
        <w:t xml:space="preserve">kopie van de geluidsfragmenten van de telefoongesprekken gevoerd door de patiënt met de </w:t>
      </w:r>
      <w:r w:rsidR="0093387D">
        <w:rPr>
          <w:rStyle w:val="Zwaar"/>
        </w:rPr>
        <w:t>Huisartsenpraktijk Zegers-</w:t>
      </w:r>
      <w:proofErr w:type="spellStart"/>
      <w:r w:rsidR="0093387D">
        <w:rPr>
          <w:rStyle w:val="Zwaar"/>
        </w:rPr>
        <w:t>Botta</w:t>
      </w:r>
      <w:proofErr w:type="spellEnd"/>
    </w:p>
    <w:p w:rsidR="003021C6" w:rsidRDefault="003021C6" w:rsidP="003021C6">
      <w:pPr>
        <w:pBdr>
          <w:bottom w:val="single" w:sz="6" w:space="1" w:color="auto"/>
        </w:pBdr>
        <w:divId w:val="1520578711"/>
      </w:pPr>
    </w:p>
    <w:p w:rsidR="003021C6" w:rsidRDefault="003021C6" w:rsidP="003021C6">
      <w:pPr>
        <w:divId w:val="1520578711"/>
      </w:pPr>
    </w:p>
    <w:p w:rsidR="003021C6" w:rsidRDefault="0004532B" w:rsidP="003021C6">
      <w:pPr>
        <w:divId w:val="1525055346"/>
      </w:pPr>
      <w:r>
        <w:rPr>
          <w:rStyle w:val="Zwaar"/>
        </w:rPr>
        <w:t>Gegevens aanvrager:</w:t>
      </w:r>
      <w:r>
        <w:rPr>
          <w:b/>
        </w:rPr>
        <w:br/>
      </w:r>
      <w:r>
        <w:rPr>
          <w:rStyle w:val="Zwaar"/>
        </w:rPr>
        <w:t>(invullen als aanvrager niet dezelfde persoon is als de patiënt)</w:t>
      </w:r>
      <w:r>
        <w:br/>
      </w:r>
    </w:p>
    <w:p w:rsidR="003021C6" w:rsidRDefault="003021C6" w:rsidP="003021C6">
      <w:pPr>
        <w:divId w:val="1525055346"/>
      </w:pPr>
      <w:r>
        <w:t>Naam aanvrager:</w:t>
      </w:r>
      <w:r>
        <w:tab/>
        <w:t>………………………………</w:t>
      </w:r>
      <w:r>
        <w:tab/>
        <w:t xml:space="preserve"> …………………………….………………</w:t>
      </w:r>
    </w:p>
    <w:p w:rsidR="003021C6" w:rsidRDefault="003021C6" w:rsidP="003021C6">
      <w:pPr>
        <w:divId w:val="1525055346"/>
      </w:pPr>
    </w:p>
    <w:p w:rsidR="003021C6" w:rsidRDefault="003021C6" w:rsidP="003021C6">
      <w:pPr>
        <w:divId w:val="1525055346"/>
      </w:pPr>
      <w:r>
        <w:t>Geboortedatum</w:t>
      </w:r>
      <w:r>
        <w:tab/>
        <w:t>………………………………………………………..………..………………</w:t>
      </w:r>
    </w:p>
    <w:p w:rsidR="003021C6" w:rsidRDefault="003021C6" w:rsidP="003021C6">
      <w:pPr>
        <w:divId w:val="1525055346"/>
      </w:pPr>
    </w:p>
    <w:p w:rsidR="003021C6" w:rsidRDefault="003021C6" w:rsidP="003021C6">
      <w:pPr>
        <w:divId w:val="1525055346"/>
      </w:pPr>
      <w:r>
        <w:t>Adres:</w:t>
      </w:r>
      <w:r>
        <w:tab/>
        <w:t>…………………………………………………..…………..…………………</w:t>
      </w:r>
    </w:p>
    <w:p w:rsidR="003021C6" w:rsidRDefault="003021C6" w:rsidP="003021C6">
      <w:pPr>
        <w:divId w:val="1525055346"/>
      </w:pPr>
    </w:p>
    <w:p w:rsidR="003021C6" w:rsidRDefault="003021C6" w:rsidP="003021C6">
      <w:pPr>
        <w:divId w:val="1525055346"/>
      </w:pPr>
      <w:r>
        <w:t>Postcode &amp; plaats:</w:t>
      </w:r>
      <w:r>
        <w:tab/>
        <w:t>…..…</w:t>
      </w:r>
      <w:r>
        <w:tab/>
        <w:t>…………………………………………………..……………………</w:t>
      </w:r>
    </w:p>
    <w:p w:rsidR="003021C6" w:rsidRDefault="003021C6" w:rsidP="003021C6">
      <w:pPr>
        <w:divId w:val="1525055346"/>
      </w:pPr>
    </w:p>
    <w:p w:rsidR="003021C6" w:rsidRDefault="003021C6" w:rsidP="003021C6">
      <w:pPr>
        <w:divId w:val="1525055346"/>
      </w:pPr>
      <w:r>
        <w:t xml:space="preserve">Telefoon: </w:t>
      </w:r>
      <w:r>
        <w:tab/>
        <w:t>……………………………</w:t>
      </w:r>
      <w:r>
        <w:tab/>
        <w:t>e-mail: ……………….……………………</w:t>
      </w:r>
    </w:p>
    <w:p w:rsidR="00FB3C3B" w:rsidRDefault="00FB3C3B" w:rsidP="003021C6">
      <w:pPr>
        <w:divId w:val="1525055346"/>
      </w:pPr>
    </w:p>
    <w:p w:rsidR="0004532B" w:rsidRDefault="0004532B" w:rsidP="003021C6">
      <w:pPr>
        <w:divId w:val="1525055346"/>
      </w:pPr>
      <w:r>
        <w:t>Relatie van de aanvrager tot de patiënt:    wel/niet wettelijk vertegenwoordiger</w:t>
      </w:r>
    </w:p>
    <w:p w:rsidR="00FB3C3B" w:rsidRDefault="00FB3C3B" w:rsidP="00FB3C3B">
      <w:pPr>
        <w:pBdr>
          <w:bottom w:val="single" w:sz="6" w:space="1" w:color="auto"/>
        </w:pBdr>
        <w:divId w:val="1525055346"/>
      </w:pPr>
    </w:p>
    <w:p w:rsidR="00FB3C3B" w:rsidRDefault="00FB3C3B" w:rsidP="00FB3C3B">
      <w:pPr>
        <w:divId w:val="1525055346"/>
      </w:pPr>
    </w:p>
    <w:p w:rsidR="00FB3C3B" w:rsidRDefault="00FB3C3B" w:rsidP="003021C6">
      <w:pPr>
        <w:divId w:val="1525055346"/>
      </w:pPr>
    </w:p>
    <w:sectPr w:rsidR="00FB3C3B" w:rsidSect="00FB3C3B">
      <w:headerReference w:type="default" r:id="rId7"/>
      <w:pgSz w:w="11906" w:h="16838"/>
      <w:pgMar w:top="1417" w:right="1417" w:bottom="993"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B2B9F" w:rsidRDefault="005B2B9F" w:rsidP="003021C6">
      <w:r>
        <w:separator/>
      </w:r>
    </w:p>
  </w:endnote>
  <w:endnote w:type="continuationSeparator" w:id="0">
    <w:p w:rsidR="005B2B9F" w:rsidRDefault="005B2B9F" w:rsidP="003021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B2B9F" w:rsidRDefault="005B2B9F" w:rsidP="003021C6">
      <w:r>
        <w:separator/>
      </w:r>
    </w:p>
  </w:footnote>
  <w:footnote w:type="continuationSeparator" w:id="0">
    <w:p w:rsidR="005B2B9F" w:rsidRDefault="005B2B9F" w:rsidP="003021C6">
      <w:r>
        <w:continuationSeparator/>
      </w:r>
    </w:p>
  </w:footnote>
  <w:footnote w:id="1">
    <w:p w:rsidR="005D2883" w:rsidRPr="005D2883" w:rsidRDefault="005D2883" w:rsidP="003021C6">
      <w:pPr>
        <w:pStyle w:val="Voetnoottekst"/>
      </w:pPr>
      <w:r w:rsidRPr="005D2883">
        <w:rPr>
          <w:rStyle w:val="Voetnootmarkering"/>
          <w:sz w:val="16"/>
        </w:rPr>
        <w:footnoteRef/>
      </w:r>
      <w:r w:rsidRPr="005D2883">
        <w:t xml:space="preserve"> Gegevens patiënt</w:t>
      </w:r>
    </w:p>
    <w:p w:rsidR="005D2883" w:rsidRDefault="005D2883" w:rsidP="003021C6">
      <w:pPr>
        <w:pStyle w:val="Voetnoottekst"/>
      </w:pPr>
      <w:r w:rsidRPr="005D2883">
        <w:t>Hierbij vermeldt u de gegevens van de persoon over wie het medisch dossier gaat. De Wet Geneeskundige Overeenkomst (WBGO) beschouwt de patiënt als meerderjarig vanaf 16 jaar. Jongeren vanaf 16 jaar die inzage/afschrift van hun medisch dossier willen, moeten zelf de aanvraag indienen. Indien de patiënt niet meer in leven is, is het verstrekken van de medische gegevens toegestaan indien verondersteld kan worden dat de overledene hiertegen geen bezwaar zou hebben gehad of er sprake is van zwaarwegende belangen om de zwijgplicht van de zorgverlener te doorbreken. Deze beslissing ligt bij de zorgverlener.</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93F10" w:rsidRDefault="00A50BC2" w:rsidP="003021C6">
    <w:pPr>
      <w:pStyle w:val="Koptekst"/>
      <w:rPr>
        <w:noProof/>
      </w:rPr>
    </w:pPr>
    <w:r>
      <w:rPr>
        <w:noProof/>
      </w:rPr>
      <w:drawing>
        <wp:inline distT="0" distB="0" distL="0" distR="0" wp14:anchorId="11E80F43">
          <wp:extent cx="1522095" cy="698500"/>
          <wp:effectExtent l="0" t="0" r="1905" b="6350"/>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22095" cy="698500"/>
                  </a:xfrm>
                  <a:prstGeom prst="rect">
                    <a:avLst/>
                  </a:prstGeom>
                  <a:noFill/>
                </pic:spPr>
              </pic:pic>
            </a:graphicData>
          </a:graphic>
        </wp:inline>
      </w:drawing>
    </w:r>
  </w:p>
  <w:p w:rsidR="00141938" w:rsidRDefault="00141938" w:rsidP="003021C6">
    <w:pPr>
      <w:pStyle w:val="Kopteks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1536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1E34"/>
    <w:rsid w:val="00041303"/>
    <w:rsid w:val="0004532B"/>
    <w:rsid w:val="00063513"/>
    <w:rsid w:val="00067529"/>
    <w:rsid w:val="00116E9F"/>
    <w:rsid w:val="00141938"/>
    <w:rsid w:val="001625BA"/>
    <w:rsid w:val="001850CE"/>
    <w:rsid w:val="00226882"/>
    <w:rsid w:val="003021C6"/>
    <w:rsid w:val="0039230E"/>
    <w:rsid w:val="00414E31"/>
    <w:rsid w:val="00431377"/>
    <w:rsid w:val="00455571"/>
    <w:rsid w:val="004D61EC"/>
    <w:rsid w:val="0051359B"/>
    <w:rsid w:val="00571E34"/>
    <w:rsid w:val="005930E0"/>
    <w:rsid w:val="005B2B9F"/>
    <w:rsid w:val="005D2883"/>
    <w:rsid w:val="005D499D"/>
    <w:rsid w:val="00635AE1"/>
    <w:rsid w:val="006605F8"/>
    <w:rsid w:val="00680250"/>
    <w:rsid w:val="00693F10"/>
    <w:rsid w:val="006E6BDF"/>
    <w:rsid w:val="0072782B"/>
    <w:rsid w:val="00734927"/>
    <w:rsid w:val="00787C66"/>
    <w:rsid w:val="00827B8B"/>
    <w:rsid w:val="0089387F"/>
    <w:rsid w:val="008F1C40"/>
    <w:rsid w:val="00913EA0"/>
    <w:rsid w:val="0093387D"/>
    <w:rsid w:val="009467C1"/>
    <w:rsid w:val="00997D35"/>
    <w:rsid w:val="009E46C4"/>
    <w:rsid w:val="00A37C5B"/>
    <w:rsid w:val="00A50BC2"/>
    <w:rsid w:val="00AA1C63"/>
    <w:rsid w:val="00B46476"/>
    <w:rsid w:val="00C33706"/>
    <w:rsid w:val="00CE4F5A"/>
    <w:rsid w:val="00D037B6"/>
    <w:rsid w:val="00D11C8C"/>
    <w:rsid w:val="00D45B93"/>
    <w:rsid w:val="00D56EF9"/>
    <w:rsid w:val="00E0502F"/>
    <w:rsid w:val="00E16F99"/>
    <w:rsid w:val="00E24539"/>
    <w:rsid w:val="00E5281B"/>
    <w:rsid w:val="00E76AB1"/>
    <w:rsid w:val="00EB1F76"/>
    <w:rsid w:val="00F8547F"/>
    <w:rsid w:val="00FB3C3B"/>
    <w:rsid w:val="00FD462E"/>
    <w:rsid w:val="00FD5272"/>
    <w:rsid w:val="00FF0892"/>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361"/>
    <o:shapelayout v:ext="edit">
      <o:idmap v:ext="edit" data="1"/>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nl-NL" w:eastAsia="nl-NL"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autoRedefine/>
    <w:qFormat/>
    <w:rsid w:val="003021C6"/>
    <w:pPr>
      <w:tabs>
        <w:tab w:val="left" w:pos="1985"/>
        <w:tab w:val="left" w:pos="2694"/>
        <w:tab w:val="left" w:pos="4678"/>
      </w:tabs>
      <w:spacing w:line="260" w:lineRule="atLeast"/>
    </w:pPr>
    <w:rPr>
      <w:rFonts w:ascii="Arial" w:hAnsi="Arial" w:cs="Arial"/>
      <w:bCs/>
      <w:color w:val="333333"/>
    </w:rPr>
  </w:style>
  <w:style w:type="paragraph" w:styleId="Kop1">
    <w:name w:val="heading 1"/>
    <w:basedOn w:val="Standaard"/>
    <w:next w:val="Standaard"/>
    <w:qFormat/>
    <w:rsid w:val="00693F10"/>
    <w:pPr>
      <w:keepNext/>
      <w:spacing w:before="240" w:after="60"/>
      <w:outlineLvl w:val="0"/>
    </w:pPr>
    <w:rPr>
      <w:b/>
      <w:kern w:val="32"/>
      <w:sz w:val="24"/>
      <w:szCs w:val="32"/>
    </w:rPr>
  </w:style>
  <w:style w:type="paragraph" w:styleId="Kop2">
    <w:name w:val="heading 2"/>
    <w:basedOn w:val="Standaard"/>
    <w:next w:val="Standaard"/>
    <w:qFormat/>
    <w:rsid w:val="00693F10"/>
    <w:pPr>
      <w:keepNext/>
      <w:spacing w:before="240" w:after="60"/>
      <w:outlineLvl w:val="1"/>
    </w:pPr>
    <w:rPr>
      <w:b/>
      <w:i/>
      <w:iCs/>
      <w:sz w:val="24"/>
      <w:szCs w:val="28"/>
    </w:rPr>
  </w:style>
  <w:style w:type="paragraph" w:styleId="Kop3">
    <w:name w:val="heading 3"/>
    <w:basedOn w:val="Standaard"/>
    <w:next w:val="Standaard"/>
    <w:qFormat/>
    <w:rsid w:val="00693F10"/>
    <w:pPr>
      <w:keepNext/>
      <w:spacing w:before="240" w:after="60"/>
      <w:outlineLvl w:val="2"/>
    </w:pPr>
    <w:rPr>
      <w:b/>
      <w:sz w:val="24"/>
      <w:szCs w:val="2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rsid w:val="00693F10"/>
    <w:rPr>
      <w:rFonts w:ascii="Arial" w:hAnsi="Arial"/>
      <w:strike w:val="0"/>
      <w:dstrike w:val="0"/>
      <w:color w:val="auto"/>
      <w:sz w:val="20"/>
      <w:u w:val="none"/>
      <w:effect w:val="none"/>
    </w:rPr>
  </w:style>
  <w:style w:type="character" w:styleId="GevolgdeHyperlink">
    <w:name w:val="FollowedHyperlink"/>
    <w:rsid w:val="00AA1C63"/>
    <w:rPr>
      <w:rFonts w:ascii="Verdana" w:hAnsi="Verdana"/>
      <w:strike w:val="0"/>
      <w:dstrike w:val="0"/>
      <w:color w:val="0000FF"/>
      <w:u w:val="none"/>
      <w:effect w:val="none"/>
    </w:rPr>
  </w:style>
  <w:style w:type="paragraph" w:styleId="Normaalweb">
    <w:name w:val="Normal (Web)"/>
    <w:basedOn w:val="Standaard"/>
    <w:autoRedefine/>
    <w:rsid w:val="00AA1C63"/>
  </w:style>
  <w:style w:type="character" w:customStyle="1" w:styleId="Hyperlink1">
    <w:name w:val="Hyperlink1"/>
    <w:rsid w:val="00693F10"/>
    <w:rPr>
      <w:rFonts w:ascii="Arial" w:hAnsi="Arial"/>
      <w:b w:val="0"/>
      <w:bCs w:val="0"/>
      <w:strike w:val="0"/>
      <w:dstrike w:val="0"/>
      <w:color w:val="auto"/>
      <w:sz w:val="20"/>
      <w:u w:val="none"/>
      <w:effect w:val="none"/>
    </w:rPr>
  </w:style>
  <w:style w:type="character" w:customStyle="1" w:styleId="GevolgdeHyperlink1">
    <w:name w:val="GevolgdeHyperlink1"/>
    <w:rsid w:val="00AA1C63"/>
    <w:rPr>
      <w:rFonts w:ascii="Verdana" w:hAnsi="Verdana"/>
      <w:b w:val="0"/>
      <w:bCs w:val="0"/>
      <w:strike w:val="0"/>
      <w:dstrike w:val="0"/>
      <w:color w:val="00008B"/>
      <w:u w:val="none"/>
      <w:effect w:val="none"/>
    </w:rPr>
  </w:style>
  <w:style w:type="paragraph" w:styleId="Koptekst">
    <w:name w:val="header"/>
    <w:basedOn w:val="Standaard"/>
    <w:rsid w:val="005D499D"/>
    <w:pPr>
      <w:tabs>
        <w:tab w:val="center" w:pos="4536"/>
        <w:tab w:val="right" w:pos="9072"/>
      </w:tabs>
    </w:pPr>
  </w:style>
  <w:style w:type="paragraph" w:styleId="Voettekst">
    <w:name w:val="footer"/>
    <w:basedOn w:val="Standaard"/>
    <w:rsid w:val="00141938"/>
    <w:pPr>
      <w:tabs>
        <w:tab w:val="center" w:pos="4536"/>
        <w:tab w:val="right" w:pos="9072"/>
      </w:tabs>
    </w:pPr>
    <w:rPr>
      <w:sz w:val="18"/>
    </w:rPr>
  </w:style>
  <w:style w:type="paragraph" w:customStyle="1" w:styleId="breadcrum">
    <w:name w:val="breadcrum"/>
    <w:basedOn w:val="Standaard"/>
    <w:rsid w:val="0051359B"/>
    <w:rPr>
      <w:sz w:val="18"/>
    </w:rPr>
  </w:style>
  <w:style w:type="paragraph" w:customStyle="1" w:styleId="Titel1">
    <w:name w:val="Titel1"/>
    <w:basedOn w:val="Standaard"/>
    <w:rsid w:val="0051359B"/>
    <w:rPr>
      <w:b/>
      <w:sz w:val="22"/>
    </w:rPr>
  </w:style>
  <w:style w:type="character" w:styleId="Zwaar">
    <w:name w:val="Strong"/>
    <w:uiPriority w:val="22"/>
    <w:qFormat/>
    <w:rsid w:val="0004532B"/>
    <w:rPr>
      <w:b/>
      <w:bCs/>
    </w:rPr>
  </w:style>
  <w:style w:type="paragraph" w:styleId="Voetnoottekst">
    <w:name w:val="footnote text"/>
    <w:basedOn w:val="Standaard"/>
    <w:link w:val="VoetnoottekstChar"/>
    <w:uiPriority w:val="99"/>
    <w:unhideWhenUsed/>
    <w:rsid w:val="005D2883"/>
  </w:style>
  <w:style w:type="character" w:customStyle="1" w:styleId="VoetnoottekstChar">
    <w:name w:val="Voetnoottekst Char"/>
    <w:link w:val="Voetnoottekst"/>
    <w:uiPriority w:val="99"/>
    <w:rsid w:val="005D2883"/>
    <w:rPr>
      <w:rFonts w:ascii="Arial" w:hAnsi="Arial" w:cs="Arial"/>
      <w:bCs/>
      <w:color w:val="333333"/>
    </w:rPr>
  </w:style>
  <w:style w:type="character" w:styleId="Voetnootmarkering">
    <w:name w:val="footnote reference"/>
    <w:uiPriority w:val="99"/>
    <w:semiHidden/>
    <w:unhideWhenUsed/>
    <w:rsid w:val="005D288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20578711">
      <w:marLeft w:val="0"/>
      <w:marRight w:val="0"/>
      <w:marTop w:val="0"/>
      <w:marBottom w:val="0"/>
      <w:divBdr>
        <w:top w:val="none" w:sz="0" w:space="0" w:color="auto"/>
        <w:left w:val="none" w:sz="0" w:space="0" w:color="auto"/>
        <w:bottom w:val="none" w:sz="0" w:space="0" w:color="auto"/>
        <w:right w:val="none" w:sz="0" w:space="0" w:color="auto"/>
      </w:divBdr>
      <w:divsChild>
        <w:div w:id="1730687983">
          <w:marLeft w:val="0"/>
          <w:marRight w:val="0"/>
          <w:marTop w:val="0"/>
          <w:marBottom w:val="0"/>
          <w:divBdr>
            <w:top w:val="none" w:sz="0" w:space="0" w:color="auto"/>
            <w:left w:val="none" w:sz="0" w:space="0" w:color="auto"/>
            <w:bottom w:val="none" w:sz="0" w:space="0" w:color="auto"/>
            <w:right w:val="none" w:sz="0" w:space="0" w:color="auto"/>
          </w:divBdr>
        </w:div>
        <w:div w:id="1920287224">
          <w:marLeft w:val="0"/>
          <w:marRight w:val="0"/>
          <w:marTop w:val="0"/>
          <w:marBottom w:val="0"/>
          <w:divBdr>
            <w:top w:val="none" w:sz="0" w:space="0" w:color="auto"/>
            <w:left w:val="none" w:sz="0" w:space="0" w:color="auto"/>
            <w:bottom w:val="none" w:sz="0" w:space="0" w:color="auto"/>
            <w:right w:val="none" w:sz="0" w:space="0" w:color="auto"/>
          </w:divBdr>
        </w:div>
        <w:div w:id="1525055346">
          <w:marLeft w:val="0"/>
          <w:marRight w:val="0"/>
          <w:marTop w:val="0"/>
          <w:marBottom w:val="0"/>
          <w:divBdr>
            <w:top w:val="none" w:sz="0" w:space="0" w:color="auto"/>
            <w:left w:val="none" w:sz="0" w:space="0" w:color="auto"/>
            <w:bottom w:val="none" w:sz="0" w:space="0" w:color="auto"/>
            <w:right w:val="none" w:sz="0" w:space="0" w:color="auto"/>
          </w:divBdr>
        </w:div>
      </w:divsChild>
    </w:div>
  </w:divs>
  <w:encoding w:val="utf-8"/>
  <w:optimizeForBrowser/>
  <w:relyOnVML/>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AECF535-45D8-4A7D-BA11-989E16F068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7B3D7EDD</Template>
  <TotalTime>0</TotalTime>
  <Pages>1</Pages>
  <Words>99</Words>
  <Characters>903</Characters>
  <Application>Microsoft Office Word</Application>
  <DocSecurity>0</DocSecurity>
  <Lines>7</Lines>
  <Paragraphs>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2018-08-20T23:05:00Z</dcterms:created>
  <dcterms:modified xsi:type="dcterms:W3CDTF">2018-09-03T13:53:00Z</dcterms:modified>
</cp:coreProperties>
</file>